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0" w:type="auto"/>
        <w:tblLayout w:type="fixed"/>
        <w:tblLook w:val="0600" w:firstRow="0" w:lastRow="0" w:firstColumn="0" w:lastColumn="0" w:noHBand="1" w:noVBand="1"/>
        <w:tblDescription w:val="Layout table"/>
      </w:tblPr>
      <w:tblGrid>
        <w:gridCol w:w="4235"/>
        <w:gridCol w:w="2425"/>
        <w:gridCol w:w="540"/>
        <w:gridCol w:w="2880"/>
      </w:tblGrid>
      <w:tr w:rsidR="005C5B70" w14:paraId="363A5665" w14:textId="77777777" w:rsidTr="00B81320">
        <w:trPr>
          <w:trHeight w:val="990"/>
        </w:trPr>
        <w:tc>
          <w:tcPr>
            <w:tcW w:w="10080" w:type="dxa"/>
            <w:gridSpan w:val="4"/>
          </w:tcPr>
          <w:p w14:paraId="38DDF630" w14:textId="3839695D" w:rsidR="005C5B70" w:rsidRPr="00AA2C13" w:rsidRDefault="00C9259F" w:rsidP="00B81320">
            <w:pPr>
              <w:pStyle w:val="PropertyName"/>
              <w:rPr>
                <w:sz w:val="52"/>
                <w:szCs w:val="52"/>
              </w:rPr>
            </w:pPr>
            <w:r w:rsidRPr="00AA2C13">
              <w:rPr>
                <w:i/>
                <w:noProof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6964A40" wp14:editId="32A1B9F0">
                      <wp:simplePos x="0" y="0"/>
                      <wp:positionH relativeFrom="column">
                        <wp:posOffset>4556760</wp:posOffset>
                      </wp:positionH>
                      <wp:positionV relativeFrom="paragraph">
                        <wp:posOffset>1143000</wp:posOffset>
                      </wp:positionV>
                      <wp:extent cx="1692322" cy="1577340"/>
                      <wp:effectExtent l="0" t="0" r="22225" b="2286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322" cy="157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85378" w14:textId="04E5AA1F" w:rsidR="00C9259F" w:rsidRDefault="00631822" w:rsidP="00C9259F">
                                  <w:pPr>
                                    <w:ind w:right="201"/>
                                    <w:jc w:val="center"/>
                                    <w:rPr>
                                      <w:b/>
                                      <w:caps/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</w:rPr>
                                    <w:object w:dxaOrig="15748" w:dyaOrig="15748" w14:anchorId="47FACB38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52.75pt;height:160.65pt">
                                        <v:imagedata r:id="rId11" o:title=""/>
                                      </v:shape>
                                      <o:OLEObject Type="Embed" ProgID="MSPhotoEd.3" ShapeID="_x0000_i1026" DrawAspect="Content" ObjectID="_1734935882" r:id="rId12"/>
                                    </w:object>
                                  </w:r>
                                </w:p>
                                <w:p w14:paraId="79BC1EDB" w14:textId="77777777" w:rsidR="00631822" w:rsidRPr="00C9259F" w:rsidRDefault="00631822" w:rsidP="00C9259F">
                                  <w:pPr>
                                    <w:ind w:right="201"/>
                                    <w:jc w:val="center"/>
                                    <w:rPr>
                                      <w:b/>
                                      <w:color w:val="00B05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964A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58.8pt;margin-top:90pt;width:133.25pt;height:124.2pt;z-index:2516602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" strokecolor="white [3212]">
                      <v:textbox style="mso-fit-shape-to-text:t">
                        <w:txbxContent>
                          <w:p w14:paraId="02A85378" w14:textId="04E5AA1F" w:rsidR="00C9259F" w:rsidRDefault="00631822" w:rsidP="00C9259F">
                            <w:pPr>
                              <w:ind w:right="201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</w:rPr>
                              <w:object w:dxaOrig="15748" w:dyaOrig="15748" w14:anchorId="47FACB38">
                                <v:shape id="_x0000_i1026" type="#_x0000_t75" style="width:152.75pt;height:160.65pt">
                                  <v:imagedata r:id="rId11" o:title=""/>
                                </v:shape>
                                <o:OLEObject Type="Embed" ProgID="MSPhotoEd.3" ShapeID="_x0000_i1026" DrawAspect="Content" ObjectID="_1734935882" r:id="rId13"/>
                              </w:object>
                            </w:r>
                          </w:p>
                          <w:p w14:paraId="79BC1EDB" w14:textId="77777777" w:rsidR="00631822" w:rsidRPr="00C9259F" w:rsidRDefault="00631822" w:rsidP="00C9259F">
                            <w:pPr>
                              <w:ind w:right="201"/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144C">
              <w:rPr>
                <w:sz w:val="52"/>
                <w:szCs w:val="52"/>
              </w:rPr>
              <w:t>U</w:t>
            </w:r>
            <w:r w:rsidR="002368AD">
              <w:rPr>
                <w:sz w:val="52"/>
                <w:szCs w:val="52"/>
              </w:rPr>
              <w:t>niversity of wisconsin</w:t>
            </w:r>
            <w:r w:rsidR="0025144C">
              <w:rPr>
                <w:sz w:val="52"/>
                <w:szCs w:val="52"/>
              </w:rPr>
              <w:t xml:space="preserve"> </w:t>
            </w:r>
            <w:r w:rsidR="009B5984">
              <w:rPr>
                <w:sz w:val="52"/>
                <w:szCs w:val="52"/>
              </w:rPr>
              <w:t xml:space="preserve">Pesticide </w:t>
            </w:r>
            <w:r w:rsidR="0025144C">
              <w:rPr>
                <w:sz w:val="52"/>
                <w:szCs w:val="52"/>
              </w:rPr>
              <w:t>App</w:t>
            </w:r>
            <w:r w:rsidR="002842A5">
              <w:rPr>
                <w:sz w:val="52"/>
                <w:szCs w:val="52"/>
              </w:rPr>
              <w:t>l</w:t>
            </w:r>
            <w:r w:rsidR="0025144C">
              <w:rPr>
                <w:sz w:val="52"/>
                <w:szCs w:val="52"/>
              </w:rPr>
              <w:t>icator</w:t>
            </w:r>
            <w:r w:rsidR="009B5984">
              <w:rPr>
                <w:sz w:val="52"/>
                <w:szCs w:val="52"/>
              </w:rPr>
              <w:t xml:space="preserve"> Training </w:t>
            </w:r>
            <w:r w:rsidR="0025144C">
              <w:rPr>
                <w:sz w:val="52"/>
                <w:szCs w:val="52"/>
              </w:rPr>
              <w:t>and WIsconsin Department of Agriculture certification testing</w:t>
            </w:r>
          </w:p>
        </w:tc>
      </w:tr>
      <w:tr w:rsidR="005C5B70" w14:paraId="6B13642C" w14:textId="77777777" w:rsidTr="00B81320">
        <w:trPr>
          <w:gridAfter w:val="2"/>
          <w:wAfter w:w="3420" w:type="dxa"/>
          <w:trHeight w:val="1521"/>
        </w:trPr>
        <w:tc>
          <w:tcPr>
            <w:tcW w:w="6660" w:type="dxa"/>
            <w:gridSpan w:val="2"/>
          </w:tcPr>
          <w:p w14:paraId="593AECB7" w14:textId="77777777" w:rsidR="002368AD" w:rsidRDefault="002368AD" w:rsidP="0025144C">
            <w:pPr>
              <w:ind w:left="0"/>
              <w:rPr>
                <w:sz w:val="28"/>
                <w:szCs w:val="28"/>
              </w:rPr>
            </w:pPr>
          </w:p>
          <w:p w14:paraId="77113B0D" w14:textId="70BD7805" w:rsidR="005C5B70" w:rsidRPr="00C54472" w:rsidRDefault="0025144C" w:rsidP="00C54472">
            <w:pPr>
              <w:ind w:left="0"/>
              <w:rPr>
                <w:sz w:val="28"/>
                <w:szCs w:val="28"/>
              </w:rPr>
            </w:pPr>
            <w:r w:rsidRPr="00215629">
              <w:rPr>
                <w:sz w:val="28"/>
                <w:szCs w:val="28"/>
              </w:rPr>
              <w:t xml:space="preserve">This </w:t>
            </w:r>
            <w:r w:rsidR="002368AD">
              <w:rPr>
                <w:sz w:val="28"/>
                <w:szCs w:val="28"/>
              </w:rPr>
              <w:t xml:space="preserve">training provides educational material and certification </w:t>
            </w:r>
            <w:r w:rsidR="003359C9">
              <w:rPr>
                <w:sz w:val="28"/>
                <w:szCs w:val="28"/>
              </w:rPr>
              <w:t xml:space="preserve">for employees to become certified in pesticide applications. The training will consist of a </w:t>
            </w:r>
            <w:r w:rsidR="00963867">
              <w:rPr>
                <w:sz w:val="28"/>
                <w:szCs w:val="28"/>
              </w:rPr>
              <w:t>3-hour</w:t>
            </w:r>
            <w:r w:rsidR="003359C9">
              <w:rPr>
                <w:sz w:val="28"/>
                <w:szCs w:val="28"/>
              </w:rPr>
              <w:t xml:space="preserve"> review by UW-Extension and a certification test administered by the WI Department of Agriculture. </w:t>
            </w:r>
            <w:r w:rsidR="00BB260D" w:rsidRPr="00AE787B">
              <w:rPr>
                <w:b/>
                <w:bCs/>
                <w:sz w:val="28"/>
                <w:szCs w:val="28"/>
              </w:rPr>
              <w:t>The certification will be honored for 5 years.</w:t>
            </w:r>
          </w:p>
        </w:tc>
      </w:tr>
      <w:tr w:rsidR="005C5B70" w14:paraId="546EB19F" w14:textId="77777777" w:rsidTr="00F13242">
        <w:trPr>
          <w:gridAfter w:val="1"/>
          <w:wAfter w:w="2880" w:type="dxa"/>
          <w:trHeight w:val="243"/>
        </w:trPr>
        <w:tc>
          <w:tcPr>
            <w:tcW w:w="7200" w:type="dxa"/>
            <w:gridSpan w:val="3"/>
            <w:vAlign w:val="center"/>
          </w:tcPr>
          <w:p w14:paraId="61F6CEF7" w14:textId="597816ED" w:rsidR="00CB60DC" w:rsidRPr="00215629" w:rsidRDefault="00CB60DC" w:rsidP="00B81320">
            <w:pPr>
              <w:ind w:left="0"/>
              <w:rPr>
                <w:color w:val="595959"/>
                <w:sz w:val="28"/>
                <w:szCs w:val="28"/>
                <w:lang w:val="en"/>
              </w:rPr>
            </w:pPr>
          </w:p>
        </w:tc>
      </w:tr>
      <w:tr w:rsidR="00A737E7" w:rsidRPr="00585693" w14:paraId="7C36A82D" w14:textId="77777777" w:rsidTr="00B81320">
        <w:trPr>
          <w:gridAfter w:val="1"/>
          <w:wAfter w:w="2880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5A0FD13" w14:textId="2091730A" w:rsidR="00A737E7" w:rsidRPr="00585693" w:rsidRDefault="00E07E98" w:rsidP="00BB260D">
            <w:pPr>
              <w:pStyle w:val="Date"/>
              <w:spacing w:after="0"/>
              <w:ind w:left="0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333</w:t>
            </w:r>
          </w:p>
        </w:tc>
        <w:tc>
          <w:tcPr>
            <w:tcW w:w="2965" w:type="dxa"/>
            <w:gridSpan w:val="2"/>
          </w:tcPr>
          <w:p w14:paraId="7C199359" w14:textId="77777777" w:rsidR="00A737E7" w:rsidRPr="00585693" w:rsidRDefault="00A737E7" w:rsidP="00B81320">
            <w:pPr>
              <w:pStyle w:val="Date"/>
              <w:spacing w:after="0"/>
              <w:rPr>
                <w:sz w:val="6"/>
                <w:szCs w:val="6"/>
              </w:rPr>
            </w:pPr>
          </w:p>
        </w:tc>
      </w:tr>
      <w:tr w:rsidR="005C5B70" w14:paraId="72856EC9" w14:textId="77777777" w:rsidTr="005062F5">
        <w:trPr>
          <w:gridAfter w:val="1"/>
          <w:wAfter w:w="2880" w:type="dxa"/>
          <w:trHeight w:val="68"/>
        </w:trPr>
        <w:tc>
          <w:tcPr>
            <w:tcW w:w="7200" w:type="dxa"/>
            <w:gridSpan w:val="3"/>
            <w:vAlign w:val="center"/>
          </w:tcPr>
          <w:p w14:paraId="70907FD8" w14:textId="61A30BBF" w:rsidR="0066264E" w:rsidRPr="00E32570" w:rsidRDefault="0066264E" w:rsidP="00B81320">
            <w:pPr>
              <w:pStyle w:val="Location"/>
              <w:ind w:left="0" w:right="150"/>
              <w:rPr>
                <w:sz w:val="24"/>
              </w:rPr>
            </w:pPr>
          </w:p>
        </w:tc>
      </w:tr>
      <w:tr w:rsidR="006E47D4" w:rsidRPr="00E32570" w14:paraId="7416BC49" w14:textId="77777777" w:rsidTr="00DD3CBD">
        <w:trPr>
          <w:gridAfter w:val="1"/>
          <w:wAfter w:w="2880" w:type="dxa"/>
          <w:trHeight w:val="68"/>
        </w:trPr>
        <w:tc>
          <w:tcPr>
            <w:tcW w:w="7200" w:type="dxa"/>
            <w:gridSpan w:val="3"/>
            <w:vAlign w:val="center"/>
          </w:tcPr>
          <w:p w14:paraId="51A3B9D3" w14:textId="77777777" w:rsidR="006E47D4" w:rsidRPr="00373FD4" w:rsidRDefault="006E47D4" w:rsidP="00DD3CBD">
            <w:pPr>
              <w:pStyle w:val="Date"/>
              <w:ind w:left="0"/>
              <w:rPr>
                <w:sz w:val="40"/>
                <w:u w:val="single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423A07" wp14:editId="32B8DB9C">
                      <wp:simplePos x="0" y="0"/>
                      <wp:positionH relativeFrom="column">
                        <wp:posOffset>4107180</wp:posOffset>
                      </wp:positionH>
                      <wp:positionV relativeFrom="paragraph">
                        <wp:posOffset>-735965</wp:posOffset>
                      </wp:positionV>
                      <wp:extent cx="3139440" cy="6553200"/>
                      <wp:effectExtent l="0" t="0" r="381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9440" cy="655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B95420" w14:textId="77777777" w:rsidR="006E47D4" w:rsidRPr="007F4E76" w:rsidRDefault="006E47D4" w:rsidP="006E47D4">
                                  <w:pPr>
                                    <w:ind w:left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228F11" wp14:editId="28E180F2">
                                        <wp:extent cx="2126694" cy="2857658"/>
                                        <wp:effectExtent l="0" t="3492" r="3492" b="3493"/>
                                        <wp:docPr id="2" name="Picture 2" descr="A picture containing outdoor, way, green, road&#10;&#10;Description automatically generated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F459FD3A-BD3E-4FCA-86BA-5144A5C78AD7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5" descr="A picture containing outdoor, way, green, road&#10;&#10;Description automatically generated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459FD3A-BD3E-4FCA-86BA-5144A5C78AD7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2157149" cy="2898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CA1343" wp14:editId="7DB06AA1">
                                        <wp:extent cx="2858770" cy="2377440"/>
                                        <wp:effectExtent l="0" t="0" r="0" b="3810"/>
                                        <wp:docPr id="3" name="Content Placeholder 5" descr="A truck on the road&#10;&#10;Description automatically generated with medium confidence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Content Placeholder 5" descr="A truck on the road&#10;&#10;Description automatically generated with medium confidence"/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8770" cy="2377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See attached registration form.</w:t>
                                  </w:r>
                                </w:p>
                                <w:p w14:paraId="53DD00B4" w14:textId="77777777" w:rsidR="006E47D4" w:rsidRPr="007F4E76" w:rsidRDefault="006E47D4" w:rsidP="006E47D4">
                                  <w:pPr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F4E76">
                                    <w:rPr>
                                      <w:sz w:val="24"/>
                                      <w:szCs w:val="24"/>
                                    </w:rPr>
                                    <w:t>Gary Kennedy</w:t>
                                  </w:r>
                                </w:p>
                                <w:p w14:paraId="6070D241" w14:textId="77777777" w:rsidR="006E47D4" w:rsidRPr="007F4E76" w:rsidRDefault="006E47D4" w:rsidP="006E47D4">
                                  <w:pPr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F4E76">
                                    <w:rPr>
                                      <w:sz w:val="24"/>
                                      <w:szCs w:val="24"/>
                                    </w:rPr>
                                    <w:t>WCHA Prof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7F4E76">
                                    <w:rPr>
                                      <w:sz w:val="24"/>
                                      <w:szCs w:val="24"/>
                                    </w:rPr>
                                    <w:t xml:space="preserve"> Development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Director</w:t>
                                  </w:r>
                                  <w:r w:rsidRPr="007F4E76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33EF1C9" w14:textId="77777777" w:rsidR="006E47D4" w:rsidRPr="007F4E76" w:rsidRDefault="006E47D4" w:rsidP="006E47D4">
                                  <w:pPr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F4E76">
                                    <w:rPr>
                                      <w:sz w:val="24"/>
                                      <w:szCs w:val="24"/>
                                    </w:rPr>
                                    <w:t>1355 N. 16</w:t>
                                  </w:r>
                                  <w:r w:rsidRPr="007F4E76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7F4E76">
                                    <w:rPr>
                                      <w:sz w:val="24"/>
                                      <w:szCs w:val="24"/>
                                    </w:rPr>
                                    <w:t xml:space="preserve"> Street</w:t>
                                  </w:r>
                                </w:p>
                                <w:p w14:paraId="00CE94A0" w14:textId="77777777" w:rsidR="006E47D4" w:rsidRPr="007F4E76" w:rsidRDefault="006E47D4" w:rsidP="006E47D4">
                                  <w:pPr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F4E76">
                                    <w:rPr>
                                      <w:sz w:val="24"/>
                                      <w:szCs w:val="24"/>
                                    </w:rPr>
                                    <w:t>Manitowoc, WI 54220</w:t>
                                  </w:r>
                                </w:p>
                                <w:p w14:paraId="1028611F" w14:textId="77777777" w:rsidR="006E47D4" w:rsidRPr="007F4E76" w:rsidRDefault="006E47D4" w:rsidP="006E47D4">
                                  <w:pPr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F4E76">
                                    <w:rPr>
                                      <w:sz w:val="24"/>
                                      <w:szCs w:val="24"/>
                                    </w:rPr>
                                    <w:t>hwygaryk@gmail.com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23A07" id="Text Box 1" o:spid="_x0000_s1027" type="#_x0000_t202" style="position:absolute;margin-left:323.4pt;margin-top:-57.95pt;width:247.2pt;height:5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" fillcolor="white [3201]" stroked="f" strokeweight=".5pt">
                      <v:textbox>
                        <w:txbxContent>
                          <w:p w14:paraId="0FB95420" w14:textId="77777777" w:rsidR="006E47D4" w:rsidRPr="007F4E76" w:rsidRDefault="006E47D4" w:rsidP="006E47D4">
                            <w:pPr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28F11" wp14:editId="28E180F2">
                                  <wp:extent cx="2126694" cy="2857658"/>
                                  <wp:effectExtent l="0" t="3492" r="3492" b="3493"/>
                                  <wp:docPr id="2" name="Picture 2" descr="A picture containing outdoor, way, green, road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459FD3A-BD3E-4FCA-86BA-5144A5C78AD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A picture containing outdoor, way, green, road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459FD3A-BD3E-4FCA-86BA-5144A5C78AD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57149" cy="2898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A1343" wp14:editId="7DB06AA1">
                                  <wp:extent cx="2858770" cy="2377440"/>
                                  <wp:effectExtent l="0" t="0" r="0" b="3810"/>
                                  <wp:docPr id="3" name="Content Placeholder 5" descr="A truck on the road&#10;&#10;Description automatically generated with medium confidence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tent Placeholder 5" descr="A truck on the road&#10;&#10;Description automatically generated with medium confidence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 rotWithShape="1"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770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See attached registration form.</w:t>
                            </w:r>
                          </w:p>
                          <w:p w14:paraId="53DD00B4" w14:textId="77777777" w:rsidR="006E47D4" w:rsidRPr="007F4E76" w:rsidRDefault="006E47D4" w:rsidP="006E47D4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F4E76">
                              <w:rPr>
                                <w:sz w:val="24"/>
                                <w:szCs w:val="24"/>
                              </w:rPr>
                              <w:t>Gary Kennedy</w:t>
                            </w:r>
                          </w:p>
                          <w:p w14:paraId="6070D241" w14:textId="77777777" w:rsidR="006E47D4" w:rsidRPr="007F4E76" w:rsidRDefault="006E47D4" w:rsidP="006E47D4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F4E76">
                              <w:rPr>
                                <w:sz w:val="24"/>
                                <w:szCs w:val="24"/>
                              </w:rPr>
                              <w:t>WCHA Prof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F4E76">
                              <w:rPr>
                                <w:sz w:val="24"/>
                                <w:szCs w:val="24"/>
                              </w:rPr>
                              <w:t xml:space="preserve"> Development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Director</w:t>
                            </w:r>
                            <w:r w:rsidRPr="007F4E7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33EF1C9" w14:textId="77777777" w:rsidR="006E47D4" w:rsidRPr="007F4E76" w:rsidRDefault="006E47D4" w:rsidP="006E47D4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F4E76">
                              <w:rPr>
                                <w:sz w:val="24"/>
                                <w:szCs w:val="24"/>
                              </w:rPr>
                              <w:t>1355 N. 16</w:t>
                            </w:r>
                            <w:r w:rsidRPr="007F4E7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F4E76">
                              <w:rPr>
                                <w:sz w:val="24"/>
                                <w:szCs w:val="24"/>
                              </w:rPr>
                              <w:t xml:space="preserve"> Street</w:t>
                            </w:r>
                          </w:p>
                          <w:p w14:paraId="00CE94A0" w14:textId="77777777" w:rsidR="006E47D4" w:rsidRPr="007F4E76" w:rsidRDefault="006E47D4" w:rsidP="006E47D4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F4E76">
                              <w:rPr>
                                <w:sz w:val="24"/>
                                <w:szCs w:val="24"/>
                              </w:rPr>
                              <w:t>Manitowoc, WI 54220</w:t>
                            </w:r>
                          </w:p>
                          <w:p w14:paraId="1028611F" w14:textId="77777777" w:rsidR="006E47D4" w:rsidRPr="007F4E76" w:rsidRDefault="006E47D4" w:rsidP="006E47D4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F4E76">
                              <w:rPr>
                                <w:sz w:val="24"/>
                                <w:szCs w:val="24"/>
                              </w:rPr>
                              <w:t>hwygaryk@gmail.com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40"/>
                <w:u w:val="single"/>
              </w:rPr>
              <w:t xml:space="preserve">2 </w:t>
            </w:r>
            <w:r w:rsidRPr="00373FD4">
              <w:rPr>
                <w:sz w:val="40"/>
                <w:u w:val="single"/>
              </w:rPr>
              <w:t>Session</w:t>
            </w:r>
            <w:r>
              <w:rPr>
                <w:sz w:val="40"/>
                <w:u w:val="single"/>
              </w:rPr>
              <w:t>s</w:t>
            </w:r>
            <w:r w:rsidRPr="00373FD4">
              <w:rPr>
                <w:sz w:val="40"/>
                <w:u w:val="single"/>
              </w:rPr>
              <w:t xml:space="preserve">, </w:t>
            </w:r>
            <w:r>
              <w:rPr>
                <w:sz w:val="40"/>
                <w:u w:val="single"/>
              </w:rPr>
              <w:t>8</w:t>
            </w:r>
            <w:r w:rsidRPr="00373FD4">
              <w:rPr>
                <w:sz w:val="40"/>
                <w:u w:val="single"/>
              </w:rPr>
              <w:t xml:space="preserve">:00 AM to </w:t>
            </w:r>
            <w:r>
              <w:rPr>
                <w:sz w:val="40"/>
                <w:u w:val="single"/>
              </w:rPr>
              <w:t>3</w:t>
            </w:r>
            <w:r w:rsidRPr="00373FD4">
              <w:rPr>
                <w:sz w:val="40"/>
                <w:u w:val="single"/>
              </w:rPr>
              <w:t xml:space="preserve">:00 </w:t>
            </w:r>
            <w:r>
              <w:rPr>
                <w:sz w:val="40"/>
                <w:u w:val="single"/>
              </w:rPr>
              <w:t>p</w:t>
            </w:r>
            <w:r w:rsidRPr="00373FD4">
              <w:rPr>
                <w:sz w:val="40"/>
                <w:u w:val="single"/>
              </w:rPr>
              <w:t>M</w:t>
            </w:r>
          </w:p>
          <w:p w14:paraId="0FA38E4E" w14:textId="77777777" w:rsidR="006E47D4" w:rsidRDefault="006E47D4" w:rsidP="00A96546">
            <w:pPr>
              <w:pStyle w:val="Date"/>
              <w:ind w:left="0"/>
              <w:rPr>
                <w:sz w:val="28"/>
              </w:rPr>
            </w:pPr>
          </w:p>
          <w:p w14:paraId="10970893" w14:textId="77777777" w:rsidR="006E47D4" w:rsidRDefault="006E47D4" w:rsidP="00DD3CBD">
            <w:pPr>
              <w:pStyle w:val="Date"/>
              <w:rPr>
                <w:sz w:val="28"/>
              </w:rPr>
            </w:pPr>
            <w:r>
              <w:rPr>
                <w:sz w:val="28"/>
              </w:rPr>
              <w:t>April 20</w:t>
            </w:r>
            <w:r w:rsidRPr="00373FD4">
              <w:rPr>
                <w:sz w:val="28"/>
              </w:rPr>
              <w:t>, 20</w:t>
            </w:r>
            <w:r>
              <w:rPr>
                <w:sz w:val="28"/>
              </w:rPr>
              <w:t>23</w:t>
            </w:r>
          </w:p>
          <w:p w14:paraId="5C49545C" w14:textId="77777777" w:rsidR="0038633C" w:rsidRPr="007E11FB" w:rsidRDefault="0038633C" w:rsidP="0038633C">
            <w:pPr>
              <w:pStyle w:val="location0"/>
              <w:ind w:right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E11FB">
              <w:rPr>
                <w:rFonts w:ascii="Times New Roman" w:hAnsi="Times New Roman" w:cs="Times New Roman"/>
                <w:sz w:val="28"/>
                <w:szCs w:val="28"/>
              </w:rPr>
              <w:t>Waukesha County Department of Public Works</w:t>
            </w:r>
          </w:p>
          <w:p w14:paraId="212CBDA6" w14:textId="2BD11396" w:rsidR="006E47D4" w:rsidRPr="007E11FB" w:rsidRDefault="0038633C" w:rsidP="00EE5E82">
            <w:pPr>
              <w:rPr>
                <w:rFonts w:ascii="Times New Roman" w:hAnsi="Times New Roman"/>
                <w:sz w:val="28"/>
                <w:szCs w:val="28"/>
              </w:rPr>
            </w:pPr>
            <w:r w:rsidRPr="007E11FB">
              <w:rPr>
                <w:rFonts w:ascii="Times New Roman" w:hAnsi="Times New Roman"/>
                <w:sz w:val="28"/>
                <w:szCs w:val="28"/>
              </w:rPr>
              <w:t>1641 Woodburn Rd, Waukesha, WI 53188</w:t>
            </w:r>
          </w:p>
          <w:p w14:paraId="23B2E7C5" w14:textId="77777777" w:rsidR="00EE5E82" w:rsidRDefault="00EE5E82" w:rsidP="00EE5E82">
            <w:pPr>
              <w:pStyle w:val="Date"/>
              <w:ind w:left="0"/>
              <w:rPr>
                <w:sz w:val="28"/>
              </w:rPr>
            </w:pPr>
          </w:p>
          <w:p w14:paraId="25DEAD34" w14:textId="77777777" w:rsidR="006E47D4" w:rsidRDefault="006E47D4" w:rsidP="00DD3CBD">
            <w:pPr>
              <w:pStyle w:val="Date"/>
              <w:ind w:left="0"/>
              <w:rPr>
                <w:sz w:val="28"/>
              </w:rPr>
            </w:pPr>
          </w:p>
          <w:p w14:paraId="4879ED52" w14:textId="5546ABEE" w:rsidR="006E47D4" w:rsidRPr="0038633C" w:rsidRDefault="006E47D4" w:rsidP="0038633C">
            <w:pPr>
              <w:pStyle w:val="Date"/>
              <w:rPr>
                <w:sz w:val="28"/>
              </w:rPr>
            </w:pPr>
            <w:r>
              <w:rPr>
                <w:sz w:val="28"/>
              </w:rPr>
              <w:t>April 27</w:t>
            </w:r>
            <w:r w:rsidRPr="00373FD4">
              <w:rPr>
                <w:sz w:val="28"/>
              </w:rPr>
              <w:t>, 20</w:t>
            </w:r>
            <w:r>
              <w:rPr>
                <w:sz w:val="28"/>
              </w:rPr>
              <w:t>23</w:t>
            </w:r>
          </w:p>
          <w:p w14:paraId="0892366A" w14:textId="77777777" w:rsidR="006E47D4" w:rsidRPr="00824BC7" w:rsidRDefault="006E47D4" w:rsidP="00DD3CBD">
            <w:pPr>
              <w:pStyle w:val="Location"/>
              <w:ind w:left="0" w:right="150"/>
              <w:rPr>
                <w:sz w:val="24"/>
              </w:rPr>
            </w:pPr>
          </w:p>
          <w:p w14:paraId="136DBB2B" w14:textId="77777777" w:rsidR="0038633C" w:rsidRPr="007E11FB" w:rsidRDefault="0038633C" w:rsidP="0038633C">
            <w:pPr>
              <w:pStyle w:val="location0"/>
              <w:ind w:right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E11FB">
              <w:rPr>
                <w:rFonts w:ascii="Times New Roman" w:hAnsi="Times New Roman" w:cs="Times New Roman"/>
                <w:sz w:val="28"/>
                <w:szCs w:val="28"/>
              </w:rPr>
              <w:t>Waupaca County Highway Department</w:t>
            </w:r>
          </w:p>
          <w:p w14:paraId="73B22447" w14:textId="77777777" w:rsidR="0038633C" w:rsidRPr="007E11FB" w:rsidRDefault="0038633C" w:rsidP="0038633C">
            <w:pPr>
              <w:pStyle w:val="location0"/>
              <w:ind w:right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E11FB">
              <w:rPr>
                <w:rFonts w:ascii="Times New Roman" w:hAnsi="Times New Roman" w:cs="Times New Roman"/>
                <w:sz w:val="28"/>
                <w:szCs w:val="28"/>
              </w:rPr>
              <w:t>2670 County Road A, Waupaca, WI 54981</w:t>
            </w:r>
          </w:p>
          <w:p w14:paraId="6C3E28E4" w14:textId="77777777" w:rsidR="006E47D4" w:rsidRDefault="006E47D4" w:rsidP="00DD3CBD">
            <w:pPr>
              <w:pStyle w:val="Location"/>
              <w:ind w:left="0" w:right="150"/>
              <w:rPr>
                <w:sz w:val="24"/>
                <w:szCs w:val="24"/>
              </w:rPr>
            </w:pPr>
          </w:p>
          <w:p w14:paraId="2E630ED5" w14:textId="77777777" w:rsidR="0028298B" w:rsidRDefault="0028298B" w:rsidP="00DD3CBD">
            <w:pPr>
              <w:pStyle w:val="Location"/>
              <w:ind w:left="0" w:right="150"/>
              <w:rPr>
                <w:sz w:val="24"/>
                <w:szCs w:val="24"/>
              </w:rPr>
            </w:pPr>
          </w:p>
          <w:p w14:paraId="1C0C638A" w14:textId="77777777" w:rsidR="0028298B" w:rsidRPr="0017627F" w:rsidRDefault="0028298B" w:rsidP="00DD3CBD">
            <w:pPr>
              <w:pStyle w:val="Location"/>
              <w:ind w:left="0" w:right="150"/>
              <w:rPr>
                <w:sz w:val="24"/>
                <w:szCs w:val="24"/>
              </w:rPr>
            </w:pPr>
          </w:p>
          <w:p w14:paraId="27B3AF5C" w14:textId="574B3A82" w:rsidR="006E47D4" w:rsidRDefault="006E47D4" w:rsidP="00DD3CBD">
            <w:pPr>
              <w:pStyle w:val="Location"/>
              <w:ind w:right="150"/>
              <w:rPr>
                <w:i/>
                <w:sz w:val="32"/>
              </w:rPr>
            </w:pPr>
            <w:r>
              <w:rPr>
                <w:i/>
                <w:sz w:val="32"/>
              </w:rPr>
              <w:t>*Registration fee $1</w:t>
            </w:r>
            <w:r w:rsidR="00F87930">
              <w:rPr>
                <w:i/>
                <w:sz w:val="32"/>
              </w:rPr>
              <w:t>81</w:t>
            </w:r>
            <w:r>
              <w:rPr>
                <w:i/>
                <w:sz w:val="32"/>
              </w:rPr>
              <w:t xml:space="preserve"> per person – </w:t>
            </w:r>
          </w:p>
          <w:p w14:paraId="4C9C8141" w14:textId="6E872157" w:rsidR="006E47D4" w:rsidRDefault="006E47D4" w:rsidP="006E47D4">
            <w:pPr>
              <w:pStyle w:val="Location"/>
              <w:ind w:right="150"/>
              <w:rPr>
                <w:i/>
                <w:sz w:val="32"/>
              </w:rPr>
            </w:pPr>
            <w:r>
              <w:rPr>
                <w:i/>
                <w:sz w:val="32"/>
              </w:rPr>
              <w:t>Includes manual, training, and certification</w:t>
            </w:r>
          </w:p>
          <w:p w14:paraId="2B17749B" w14:textId="77777777" w:rsidR="006E47D4" w:rsidRDefault="006E47D4" w:rsidP="00DD3CBD">
            <w:pPr>
              <w:pStyle w:val="Location"/>
              <w:ind w:left="0" w:right="150"/>
              <w:rPr>
                <w:i/>
                <w:sz w:val="32"/>
              </w:rPr>
            </w:pPr>
          </w:p>
          <w:p w14:paraId="4B17BB7D" w14:textId="77777777" w:rsidR="00A96546" w:rsidRDefault="00A96546" w:rsidP="00A96546">
            <w:pPr>
              <w:pStyle w:val="Location"/>
              <w:ind w:right="150"/>
              <w:rPr>
                <w:sz w:val="32"/>
                <w:szCs w:val="32"/>
              </w:rPr>
            </w:pPr>
          </w:p>
          <w:p w14:paraId="4BD5E11B" w14:textId="77777777" w:rsidR="00A96546" w:rsidRDefault="00A96546" w:rsidP="00A96546">
            <w:pPr>
              <w:pStyle w:val="Location"/>
              <w:ind w:left="0" w:right="150"/>
              <w:rPr>
                <w:sz w:val="32"/>
                <w:szCs w:val="32"/>
              </w:rPr>
            </w:pPr>
          </w:p>
          <w:p w14:paraId="1F4D66B2" w14:textId="77777777" w:rsidR="00A96546" w:rsidRDefault="00A96546" w:rsidP="00A96546">
            <w:pPr>
              <w:pStyle w:val="Location"/>
              <w:ind w:right="150"/>
              <w:rPr>
                <w:sz w:val="32"/>
                <w:szCs w:val="32"/>
              </w:rPr>
            </w:pPr>
          </w:p>
          <w:p w14:paraId="3DE1178E" w14:textId="77698058" w:rsidR="006E47D4" w:rsidRDefault="006E47D4" w:rsidP="00A96546">
            <w:pPr>
              <w:pStyle w:val="Location"/>
              <w:ind w:left="0" w:right="150"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Sponsored by:</w:t>
            </w:r>
            <w:r w:rsidRPr="00B81320"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WCHA, UW Madison, and              </w:t>
            </w:r>
          </w:p>
          <w:p w14:paraId="7F5173BB" w14:textId="77777777" w:rsidR="006E47D4" w:rsidRPr="0058284B" w:rsidRDefault="006E47D4" w:rsidP="00DD3CBD">
            <w:pPr>
              <w:pStyle w:val="Location"/>
              <w:ind w:left="0" w:right="150"/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 xml:space="preserve"> WI Department of Agriculture </w:t>
            </w:r>
          </w:p>
          <w:p w14:paraId="72D1C245" w14:textId="77777777" w:rsidR="006E47D4" w:rsidRPr="00E32570" w:rsidRDefault="006E47D4" w:rsidP="00DD3CBD">
            <w:pPr>
              <w:pStyle w:val="Location"/>
              <w:ind w:left="0" w:right="150"/>
              <w:rPr>
                <w:sz w:val="24"/>
              </w:rPr>
            </w:pPr>
          </w:p>
        </w:tc>
      </w:tr>
    </w:tbl>
    <w:p w14:paraId="360B56E7" w14:textId="46922823" w:rsidR="00E64276" w:rsidRDefault="00E64276" w:rsidP="0028298B">
      <w:pPr>
        <w:ind w:left="0"/>
        <w:rPr>
          <w:i/>
          <w:sz w:val="32"/>
        </w:rPr>
      </w:pPr>
    </w:p>
    <w:sectPr w:rsidR="00E64276" w:rsidSect="0083099C">
      <w:footerReference w:type="default" r:id="rId16"/>
      <w:headerReference w:type="first" r:id="rId17"/>
      <w:pgSz w:w="12240" w:h="15840" w:code="1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AD098" w14:textId="77777777" w:rsidR="00A20883" w:rsidRDefault="00A20883" w:rsidP="00585693">
      <w:r>
        <w:separator/>
      </w:r>
    </w:p>
  </w:endnote>
  <w:endnote w:type="continuationSeparator" w:id="0">
    <w:p w14:paraId="6E902699" w14:textId="77777777" w:rsidR="00A20883" w:rsidRDefault="00A20883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6992A" w14:textId="77777777" w:rsidR="009124DD" w:rsidRDefault="009124DD" w:rsidP="0058569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00E08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67D89" w14:textId="77777777" w:rsidR="00A20883" w:rsidRDefault="00A20883" w:rsidP="00585693">
      <w:r>
        <w:separator/>
      </w:r>
    </w:p>
  </w:footnote>
  <w:footnote w:type="continuationSeparator" w:id="0">
    <w:p w14:paraId="687252FE" w14:textId="77777777" w:rsidR="00A20883" w:rsidRDefault="00A20883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6EBC1" w14:textId="77777777" w:rsidR="00C12433" w:rsidRDefault="0086304B" w:rsidP="00E433D1">
    <w:pPr>
      <w:pStyle w:val="ContactInfo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88F9C23" wp14:editId="4865C0F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29" name="Rectangle 32" descr="Header color block." title="Header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53" descr="Header line separtor.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Rectangle 33" descr="Footer color block." title="Footer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54" descr="Footer Separator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58412EA6" id="Group 4" o:spid="_x0000_s1026" alt="&quot;&quot;" style="position:absolute;margin-left:0;margin-top:0;width:624.95pt;height:797.3pt;z-index:251670528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">
              <v:rect id="Rectangle 32" o:spid="_x0000_s1027" alt="Header color block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8" type="#_x0000_t32" alt="Header line separtor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Rectangle 33" o:spid="_x0000_s1029" alt="Footer color block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AutoShape 54" o:spid="_x0000_s1030" type="#_x0000_t32" alt="Footer Separator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F5750FA"/>
    <w:multiLevelType w:val="hybridMultilevel"/>
    <w:tmpl w:val="3F8C4042"/>
    <w:lvl w:ilvl="0" w:tplc="C038B278">
      <w:start w:val="555"/>
      <w:numFmt w:val="bullet"/>
      <w:lvlText w:val=""/>
      <w:lvlJc w:val="left"/>
      <w:pPr>
        <w:ind w:left="1080" w:hanging="720"/>
      </w:pPr>
      <w:rPr>
        <w:rFonts w:ascii="Symbol" w:eastAsia="Candar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0460993">
    <w:abstractNumId w:val="12"/>
  </w:num>
  <w:num w:numId="2" w16cid:durableId="171602892">
    <w:abstractNumId w:val="13"/>
  </w:num>
  <w:num w:numId="3" w16cid:durableId="1531533407">
    <w:abstractNumId w:val="10"/>
  </w:num>
  <w:num w:numId="4" w16cid:durableId="250625699">
    <w:abstractNumId w:val="9"/>
  </w:num>
  <w:num w:numId="5" w16cid:durableId="187716557">
    <w:abstractNumId w:val="7"/>
  </w:num>
  <w:num w:numId="6" w16cid:durableId="1046026099">
    <w:abstractNumId w:val="6"/>
  </w:num>
  <w:num w:numId="7" w16cid:durableId="1712218690">
    <w:abstractNumId w:val="5"/>
  </w:num>
  <w:num w:numId="8" w16cid:durableId="737435383">
    <w:abstractNumId w:val="4"/>
  </w:num>
  <w:num w:numId="9" w16cid:durableId="1911042148">
    <w:abstractNumId w:val="8"/>
  </w:num>
  <w:num w:numId="10" w16cid:durableId="860051693">
    <w:abstractNumId w:val="3"/>
  </w:num>
  <w:num w:numId="11" w16cid:durableId="2132237370">
    <w:abstractNumId w:val="2"/>
  </w:num>
  <w:num w:numId="12" w16cid:durableId="300890106">
    <w:abstractNumId w:val="1"/>
  </w:num>
  <w:num w:numId="13" w16cid:durableId="1884515824">
    <w:abstractNumId w:val="0"/>
  </w:num>
  <w:num w:numId="14" w16cid:durableId="6604987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51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04B"/>
    <w:rsid w:val="00015E89"/>
    <w:rsid w:val="00017D41"/>
    <w:rsid w:val="00022E6C"/>
    <w:rsid w:val="000253B6"/>
    <w:rsid w:val="0003400C"/>
    <w:rsid w:val="00040B0D"/>
    <w:rsid w:val="00064CC8"/>
    <w:rsid w:val="000960E0"/>
    <w:rsid w:val="000A4661"/>
    <w:rsid w:val="000E0F4C"/>
    <w:rsid w:val="000E308F"/>
    <w:rsid w:val="000E33EA"/>
    <w:rsid w:val="000F7FB9"/>
    <w:rsid w:val="00113597"/>
    <w:rsid w:val="0012342A"/>
    <w:rsid w:val="00126FA7"/>
    <w:rsid w:val="001570B2"/>
    <w:rsid w:val="00157500"/>
    <w:rsid w:val="001621CB"/>
    <w:rsid w:val="001624C3"/>
    <w:rsid w:val="001736A9"/>
    <w:rsid w:val="0017627F"/>
    <w:rsid w:val="001817B0"/>
    <w:rsid w:val="00184DE8"/>
    <w:rsid w:val="00197705"/>
    <w:rsid w:val="001A3EBC"/>
    <w:rsid w:val="001B08F9"/>
    <w:rsid w:val="001C35B6"/>
    <w:rsid w:val="001C405D"/>
    <w:rsid w:val="001F0482"/>
    <w:rsid w:val="001F0C41"/>
    <w:rsid w:val="001F5C6F"/>
    <w:rsid w:val="00204149"/>
    <w:rsid w:val="00205E6C"/>
    <w:rsid w:val="00215629"/>
    <w:rsid w:val="00220400"/>
    <w:rsid w:val="00225CF1"/>
    <w:rsid w:val="002306F6"/>
    <w:rsid w:val="002368AD"/>
    <w:rsid w:val="00242B9C"/>
    <w:rsid w:val="0025144C"/>
    <w:rsid w:val="00256C2B"/>
    <w:rsid w:val="0026109A"/>
    <w:rsid w:val="002733AA"/>
    <w:rsid w:val="0028298B"/>
    <w:rsid w:val="002842A5"/>
    <w:rsid w:val="002919C8"/>
    <w:rsid w:val="00293F11"/>
    <w:rsid w:val="002A068F"/>
    <w:rsid w:val="002A53AE"/>
    <w:rsid w:val="002E2CB9"/>
    <w:rsid w:val="002E6446"/>
    <w:rsid w:val="00307501"/>
    <w:rsid w:val="003132BD"/>
    <w:rsid w:val="003359C9"/>
    <w:rsid w:val="00341ADC"/>
    <w:rsid w:val="00373FD4"/>
    <w:rsid w:val="00381ECC"/>
    <w:rsid w:val="0038633C"/>
    <w:rsid w:val="0039194A"/>
    <w:rsid w:val="003A065E"/>
    <w:rsid w:val="003A5479"/>
    <w:rsid w:val="003B48D9"/>
    <w:rsid w:val="003B51D2"/>
    <w:rsid w:val="003B5EFA"/>
    <w:rsid w:val="003B6D1C"/>
    <w:rsid w:val="003C2150"/>
    <w:rsid w:val="003F09B5"/>
    <w:rsid w:val="003F1873"/>
    <w:rsid w:val="00412FC2"/>
    <w:rsid w:val="00430205"/>
    <w:rsid w:val="00432270"/>
    <w:rsid w:val="00455601"/>
    <w:rsid w:val="004611DB"/>
    <w:rsid w:val="004705E5"/>
    <w:rsid w:val="004928F1"/>
    <w:rsid w:val="004A6A0A"/>
    <w:rsid w:val="004A7454"/>
    <w:rsid w:val="004C0C3C"/>
    <w:rsid w:val="004C5329"/>
    <w:rsid w:val="004F46DB"/>
    <w:rsid w:val="0050236E"/>
    <w:rsid w:val="005062F5"/>
    <w:rsid w:val="005131E5"/>
    <w:rsid w:val="0051493B"/>
    <w:rsid w:val="00514F25"/>
    <w:rsid w:val="00521A6E"/>
    <w:rsid w:val="00532C3C"/>
    <w:rsid w:val="00557FD6"/>
    <w:rsid w:val="00561FBF"/>
    <w:rsid w:val="00581188"/>
    <w:rsid w:val="0058284B"/>
    <w:rsid w:val="00585693"/>
    <w:rsid w:val="0059043A"/>
    <w:rsid w:val="005908EB"/>
    <w:rsid w:val="005945FC"/>
    <w:rsid w:val="005A30BB"/>
    <w:rsid w:val="005A599D"/>
    <w:rsid w:val="005B3622"/>
    <w:rsid w:val="005C3E44"/>
    <w:rsid w:val="005C5B70"/>
    <w:rsid w:val="005D2D39"/>
    <w:rsid w:val="005E14EC"/>
    <w:rsid w:val="005F414D"/>
    <w:rsid w:val="005F65FB"/>
    <w:rsid w:val="00614679"/>
    <w:rsid w:val="006216A8"/>
    <w:rsid w:val="00626E35"/>
    <w:rsid w:val="00631822"/>
    <w:rsid w:val="006324C0"/>
    <w:rsid w:val="0063602E"/>
    <w:rsid w:val="0064390E"/>
    <w:rsid w:val="006556AA"/>
    <w:rsid w:val="0066264E"/>
    <w:rsid w:val="0068245E"/>
    <w:rsid w:val="00684A8A"/>
    <w:rsid w:val="0069500E"/>
    <w:rsid w:val="006972C2"/>
    <w:rsid w:val="006973C3"/>
    <w:rsid w:val="006A0792"/>
    <w:rsid w:val="006A3212"/>
    <w:rsid w:val="006B4F1A"/>
    <w:rsid w:val="006C2D62"/>
    <w:rsid w:val="006E47D4"/>
    <w:rsid w:val="0071273C"/>
    <w:rsid w:val="00713285"/>
    <w:rsid w:val="00713F12"/>
    <w:rsid w:val="00736059"/>
    <w:rsid w:val="007523E2"/>
    <w:rsid w:val="00761531"/>
    <w:rsid w:val="0077345F"/>
    <w:rsid w:val="007759D6"/>
    <w:rsid w:val="00781FC7"/>
    <w:rsid w:val="00784C13"/>
    <w:rsid w:val="007925BD"/>
    <w:rsid w:val="007A4EDB"/>
    <w:rsid w:val="007A5F38"/>
    <w:rsid w:val="007A7DF7"/>
    <w:rsid w:val="007B43EC"/>
    <w:rsid w:val="007C600D"/>
    <w:rsid w:val="007D0E70"/>
    <w:rsid w:val="007E5458"/>
    <w:rsid w:val="007F4E76"/>
    <w:rsid w:val="00824BC7"/>
    <w:rsid w:val="0083015F"/>
    <w:rsid w:val="0083099C"/>
    <w:rsid w:val="00834305"/>
    <w:rsid w:val="00852EB7"/>
    <w:rsid w:val="008572B9"/>
    <w:rsid w:val="00861D26"/>
    <w:rsid w:val="0086304B"/>
    <w:rsid w:val="00866ACA"/>
    <w:rsid w:val="008952FB"/>
    <w:rsid w:val="00897FB4"/>
    <w:rsid w:val="008A0210"/>
    <w:rsid w:val="008B3D2C"/>
    <w:rsid w:val="008C092E"/>
    <w:rsid w:val="008C2B1D"/>
    <w:rsid w:val="008D3E0D"/>
    <w:rsid w:val="008D6CB8"/>
    <w:rsid w:val="008E779D"/>
    <w:rsid w:val="009124DD"/>
    <w:rsid w:val="009265CA"/>
    <w:rsid w:val="00932440"/>
    <w:rsid w:val="0094423C"/>
    <w:rsid w:val="009616BD"/>
    <w:rsid w:val="00962D5B"/>
    <w:rsid w:val="00963867"/>
    <w:rsid w:val="00971514"/>
    <w:rsid w:val="009900A7"/>
    <w:rsid w:val="0099784B"/>
    <w:rsid w:val="009A1A31"/>
    <w:rsid w:val="009B1F2D"/>
    <w:rsid w:val="009B20CC"/>
    <w:rsid w:val="009B5984"/>
    <w:rsid w:val="009C6D4B"/>
    <w:rsid w:val="009D293E"/>
    <w:rsid w:val="009E2E8B"/>
    <w:rsid w:val="00A006FF"/>
    <w:rsid w:val="00A11BF3"/>
    <w:rsid w:val="00A131E1"/>
    <w:rsid w:val="00A17C5E"/>
    <w:rsid w:val="00A20883"/>
    <w:rsid w:val="00A24F7F"/>
    <w:rsid w:val="00A45D4E"/>
    <w:rsid w:val="00A5067B"/>
    <w:rsid w:val="00A6148D"/>
    <w:rsid w:val="00A737E7"/>
    <w:rsid w:val="00A80122"/>
    <w:rsid w:val="00A80599"/>
    <w:rsid w:val="00A93FC6"/>
    <w:rsid w:val="00A95506"/>
    <w:rsid w:val="00A96311"/>
    <w:rsid w:val="00A96546"/>
    <w:rsid w:val="00AA22F3"/>
    <w:rsid w:val="00AA2C13"/>
    <w:rsid w:val="00AA75D2"/>
    <w:rsid w:val="00AA7FEC"/>
    <w:rsid w:val="00AB123B"/>
    <w:rsid w:val="00AC0769"/>
    <w:rsid w:val="00AD1039"/>
    <w:rsid w:val="00AD1DF8"/>
    <w:rsid w:val="00AE3EDF"/>
    <w:rsid w:val="00AE787B"/>
    <w:rsid w:val="00AF0DE6"/>
    <w:rsid w:val="00AF758B"/>
    <w:rsid w:val="00B00B2E"/>
    <w:rsid w:val="00B00E08"/>
    <w:rsid w:val="00B01D43"/>
    <w:rsid w:val="00B168F9"/>
    <w:rsid w:val="00B26538"/>
    <w:rsid w:val="00B27CFE"/>
    <w:rsid w:val="00B368A1"/>
    <w:rsid w:val="00B70F63"/>
    <w:rsid w:val="00B765DA"/>
    <w:rsid w:val="00B81320"/>
    <w:rsid w:val="00B86D82"/>
    <w:rsid w:val="00B9026A"/>
    <w:rsid w:val="00BA288F"/>
    <w:rsid w:val="00BA3C83"/>
    <w:rsid w:val="00BA558A"/>
    <w:rsid w:val="00BB260D"/>
    <w:rsid w:val="00BC3C60"/>
    <w:rsid w:val="00BC4796"/>
    <w:rsid w:val="00BD1B4D"/>
    <w:rsid w:val="00BD386C"/>
    <w:rsid w:val="00BD6DAD"/>
    <w:rsid w:val="00BE6E32"/>
    <w:rsid w:val="00BF26D7"/>
    <w:rsid w:val="00BF6F61"/>
    <w:rsid w:val="00C12433"/>
    <w:rsid w:val="00C14772"/>
    <w:rsid w:val="00C21FE1"/>
    <w:rsid w:val="00C22936"/>
    <w:rsid w:val="00C25D0D"/>
    <w:rsid w:val="00C373A5"/>
    <w:rsid w:val="00C47D77"/>
    <w:rsid w:val="00C54472"/>
    <w:rsid w:val="00C67FD5"/>
    <w:rsid w:val="00C70C72"/>
    <w:rsid w:val="00C74F34"/>
    <w:rsid w:val="00C752F6"/>
    <w:rsid w:val="00C81EC8"/>
    <w:rsid w:val="00C83561"/>
    <w:rsid w:val="00C9259F"/>
    <w:rsid w:val="00C93A32"/>
    <w:rsid w:val="00C93BA0"/>
    <w:rsid w:val="00CA62F0"/>
    <w:rsid w:val="00CB4E90"/>
    <w:rsid w:val="00CB60DC"/>
    <w:rsid w:val="00CB6B4A"/>
    <w:rsid w:val="00CC570C"/>
    <w:rsid w:val="00CD2E40"/>
    <w:rsid w:val="00CE3BDF"/>
    <w:rsid w:val="00CE504D"/>
    <w:rsid w:val="00CE66F1"/>
    <w:rsid w:val="00CE754C"/>
    <w:rsid w:val="00CF0FE9"/>
    <w:rsid w:val="00CF207A"/>
    <w:rsid w:val="00D05AEE"/>
    <w:rsid w:val="00D1256E"/>
    <w:rsid w:val="00D24459"/>
    <w:rsid w:val="00D32EDC"/>
    <w:rsid w:val="00D51AAA"/>
    <w:rsid w:val="00D529A9"/>
    <w:rsid w:val="00D56C40"/>
    <w:rsid w:val="00D61820"/>
    <w:rsid w:val="00D61D5D"/>
    <w:rsid w:val="00D72F84"/>
    <w:rsid w:val="00D901FA"/>
    <w:rsid w:val="00D9511F"/>
    <w:rsid w:val="00D964B9"/>
    <w:rsid w:val="00DB2AA6"/>
    <w:rsid w:val="00DB701B"/>
    <w:rsid w:val="00DD39C1"/>
    <w:rsid w:val="00DF1A58"/>
    <w:rsid w:val="00DF759F"/>
    <w:rsid w:val="00E04692"/>
    <w:rsid w:val="00E07E98"/>
    <w:rsid w:val="00E32570"/>
    <w:rsid w:val="00E357BA"/>
    <w:rsid w:val="00E37880"/>
    <w:rsid w:val="00E402F3"/>
    <w:rsid w:val="00E40E04"/>
    <w:rsid w:val="00E433D1"/>
    <w:rsid w:val="00E43EFE"/>
    <w:rsid w:val="00E514C7"/>
    <w:rsid w:val="00E55036"/>
    <w:rsid w:val="00E64276"/>
    <w:rsid w:val="00E67EDA"/>
    <w:rsid w:val="00E8767F"/>
    <w:rsid w:val="00E92F03"/>
    <w:rsid w:val="00E963B7"/>
    <w:rsid w:val="00EB42F4"/>
    <w:rsid w:val="00EB630B"/>
    <w:rsid w:val="00EC2361"/>
    <w:rsid w:val="00EC3582"/>
    <w:rsid w:val="00EC5141"/>
    <w:rsid w:val="00EC54E5"/>
    <w:rsid w:val="00ED186D"/>
    <w:rsid w:val="00EE5E82"/>
    <w:rsid w:val="00EF2F64"/>
    <w:rsid w:val="00F0092F"/>
    <w:rsid w:val="00F13242"/>
    <w:rsid w:val="00F24D90"/>
    <w:rsid w:val="00F272AB"/>
    <w:rsid w:val="00F402B1"/>
    <w:rsid w:val="00F43604"/>
    <w:rsid w:val="00F43A32"/>
    <w:rsid w:val="00F55420"/>
    <w:rsid w:val="00F55FC8"/>
    <w:rsid w:val="00F574B6"/>
    <w:rsid w:val="00F63AA4"/>
    <w:rsid w:val="00F85B89"/>
    <w:rsid w:val="00F86F2F"/>
    <w:rsid w:val="00F87930"/>
    <w:rsid w:val="00F92451"/>
    <w:rsid w:val="00FB0D9C"/>
    <w:rsid w:val="00FB1471"/>
    <w:rsid w:val="00FB27F1"/>
    <w:rsid w:val="00FD1C34"/>
    <w:rsid w:val="00FF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1884E0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ndara" w:hAnsiTheme="minorHAnsi" w:cs="Times New Roman"/>
        <w:sz w:val="40"/>
        <w:szCs w:val="40"/>
        <w:lang w:val="en-IN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67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AA75D2"/>
    <w:pPr>
      <w:spacing w:line="180" w:lineRule="auto"/>
    </w:pPr>
    <w:rPr>
      <w:rFonts w:asciiTheme="majorHAnsi" w:hAnsiTheme="majorHAnsi"/>
      <w:caps/>
      <w:color w:val="FFC000" w:themeColor="accent1"/>
      <w:sz w:val="160"/>
      <w:szCs w:val="160"/>
    </w:rPr>
  </w:style>
  <w:style w:type="character" w:customStyle="1" w:styleId="TitleChar">
    <w:name w:val="Title Char"/>
    <w:link w:val="Title"/>
    <w:uiPriority w:val="1"/>
    <w:rsid w:val="00AA75D2"/>
    <w:rPr>
      <w:rFonts w:asciiTheme="majorHAnsi" w:hAnsiTheme="majorHAnsi"/>
      <w:caps/>
      <w:color w:val="FFC000" w:themeColor="accent1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Time">
    <w:name w:val="Time"/>
    <w:basedOn w:val="Normal"/>
    <w:uiPriority w:val="2"/>
    <w:qFormat/>
    <w:rsid w:val="009900A7"/>
    <w:pPr>
      <w:spacing w:line="240" w:lineRule="auto"/>
    </w:pPr>
  </w:style>
  <w:style w:type="paragraph" w:customStyle="1" w:styleId="Location">
    <w:name w:val="Location"/>
    <w:basedOn w:val="Normal"/>
    <w:uiPriority w:val="3"/>
    <w:qFormat/>
    <w:rsid w:val="00F43604"/>
    <w:pPr>
      <w:spacing w:line="240" w:lineRule="auto"/>
    </w:pPr>
  </w:style>
  <w:style w:type="paragraph" w:customStyle="1" w:styleId="ContactInfo">
    <w:name w:val="Contact Info"/>
    <w:basedOn w:val="Normal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B4D"/>
    <w:rPr>
      <w:sz w:val="40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4D"/>
    <w:rPr>
      <w:sz w:val="40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960E0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  <w:style w:type="paragraph" w:styleId="BodyText">
    <w:name w:val="Body Text"/>
    <w:basedOn w:val="Normal"/>
    <w:link w:val="BodyTextChar"/>
    <w:uiPriority w:val="99"/>
    <w:semiHidden/>
    <w:unhideWhenUsed/>
    <w:rsid w:val="00B765DA"/>
    <w:pPr>
      <w:spacing w:after="120" w:line="259" w:lineRule="auto"/>
      <w:ind w:left="0" w:right="0"/>
    </w:pPr>
    <w:rPr>
      <w:rFonts w:eastAsiaTheme="minorHAnsi" w:cstheme="minorBid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765DA"/>
    <w:rPr>
      <w:rFonts w:eastAsiaTheme="minorHAnsi" w:cstheme="minorBidi"/>
      <w:sz w:val="22"/>
      <w:szCs w:val="22"/>
      <w:lang w:val="en-US" w:eastAsia="en-US"/>
    </w:rPr>
  </w:style>
  <w:style w:type="character" w:styleId="Strong">
    <w:name w:val="Strong"/>
    <w:basedOn w:val="DefaultParagraphFont"/>
    <w:uiPriority w:val="22"/>
    <w:qFormat/>
    <w:rsid w:val="00E32570"/>
    <w:rPr>
      <w:b/>
      <w:bCs/>
    </w:rPr>
  </w:style>
  <w:style w:type="paragraph" w:customStyle="1" w:styleId="location0">
    <w:name w:val="location"/>
    <w:basedOn w:val="Normal"/>
    <w:rsid w:val="00CE504D"/>
    <w:pPr>
      <w:spacing w:line="240" w:lineRule="auto"/>
    </w:pPr>
    <w:rPr>
      <w:rFonts w:ascii="Franklin Gothic Book" w:eastAsiaTheme="minorHAnsi" w:hAnsi="Franklin Gothic Book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4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ezj\AppData\Roaming\Microsoft\Templates\Open%20house%20flyer.dotx" TargetMode="External"/></Relationship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86DCDB-E42A-4AFF-A60F-8F08140F7C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Open house flyer</Template>
  <TotalTime>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2022-12-15T16:21:00Z</dcterms:created>
  <dcterms:modified xsi:type="dcterms:W3CDTF">2023-01-11T15:52:00Z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